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775C8" w14:textId="6DBAD005" w:rsidR="00733336" w:rsidRPr="000D2B87" w:rsidRDefault="00824272" w:rsidP="00733336">
      <w:pPr>
        <w:pStyle w:val="a3"/>
        <w:rPr>
          <w:rFonts w:ascii="Meiryo UI" w:hAnsi="Meiryo UI"/>
        </w:rPr>
      </w:pPr>
      <w:r w:rsidRPr="000D2B87">
        <w:rPr>
          <w:rFonts w:ascii="Meiryo UI"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70528" behindDoc="1" locked="1" layoutInCell="1" allowOverlap="1" wp14:anchorId="32CB43BB" wp14:editId="6BDDB93B">
                <wp:simplePos x="0" y="0"/>
                <wp:positionH relativeFrom="margin">
                  <wp:posOffset>140335</wp:posOffset>
                </wp:positionH>
                <wp:positionV relativeFrom="paragraph">
                  <wp:posOffset>232410</wp:posOffset>
                </wp:positionV>
                <wp:extent cx="9810750" cy="2188845"/>
                <wp:effectExtent l="0" t="0" r="0" b="1905"/>
                <wp:wrapNone/>
                <wp:docPr id="1750200394" name="グループ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0" cy="2188845"/>
                          <a:chOff x="0" y="0"/>
                          <a:chExt cx="9170035" cy="2564130"/>
                        </a:xfrm>
                      </wpg:grpSpPr>
                      <pic:pic xmlns:pic="http://schemas.openxmlformats.org/drawingml/2006/picture">
                        <pic:nvPicPr>
                          <pic:cNvPr id="1883708813" name="画像 2" title="水彩の背景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1967" t="71842" r="3371" b="-1334"/>
                          <a:stretch/>
                        </pic:blipFill>
                        <pic:spPr bwMode="auto">
                          <a:xfrm>
                            <a:off x="5038725" y="0"/>
                            <a:ext cx="4131310" cy="2021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5145744" name="画像 16" descr="男と雪を含む起き上がっている写真&#10;&#10;自動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124325" cy="2564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8B97A" id="グループ 1" o:spid="_x0000_s1026" alt="&quot;&quot;" style="position:absolute;margin-left:11.05pt;margin-top:18.3pt;width:772.5pt;height:172.35pt;z-index:-251645952;mso-position-horizontal-relative:margin;mso-width-relative:margin;mso-height-relative:margin" coordsize="91700,256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GOBnFFBIHWgCGaKC4TZNHlabb6fZQNmCED86n3&#10;L60tPmkTyx3sFFFFI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画像 2" o:spid="_x0000_s1027" type="#_x0000_t75" style="position:absolute;left:50387;width:41313;height:20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">
                  <v:imagedata r:id="rId12" o:title="" croptop="47082f" cropbottom="-874f" cropleft="1289f" cropright="2209f"/>
                </v:shape>
                <v:shape id="画像 16" o:spid="_x0000_s1028" type="#_x0000_t75" alt="男と雪を含む起き上がっている写真&#10;&#10;自動生成された説明" style="position:absolute;width:41243;height:25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">
                  <v:imagedata r:id="rId13" o:title="男と雪を含む起き上がっている写真&#10;&#10;自動生成された説明"/>
                </v:shape>
                <w10:wrap anchorx="margin"/>
                <w10:anchorlock/>
              </v:group>
            </w:pict>
          </mc:Fallback>
        </mc:AlternateContent>
      </w:r>
      <w:r w:rsidR="00733336" w:rsidRPr="000D2B87">
        <w:rPr>
          <w:rFonts w:ascii="Meiryo UI" w:hAnsi="Meiryo UI" w:hint="eastAsia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68480" behindDoc="1" locked="1" layoutInCell="1" allowOverlap="1" wp14:anchorId="131C2C2A" wp14:editId="3AD715DC">
                <wp:simplePos x="0" y="0"/>
                <wp:positionH relativeFrom="margin">
                  <wp:posOffset>-9525</wp:posOffset>
                </wp:positionH>
                <wp:positionV relativeFrom="paragraph">
                  <wp:posOffset>76200</wp:posOffset>
                </wp:positionV>
                <wp:extent cx="9810750" cy="2560320"/>
                <wp:effectExtent l="0" t="0" r="0" b="0"/>
                <wp:wrapNone/>
                <wp:docPr id="1" name="グループ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0" cy="2560320"/>
                          <a:chOff x="0" y="0"/>
                          <a:chExt cx="9170035" cy="2564130"/>
                        </a:xfrm>
                      </wpg:grpSpPr>
                      <pic:pic xmlns:pic="http://schemas.openxmlformats.org/drawingml/2006/picture">
                        <pic:nvPicPr>
                          <pic:cNvPr id="2" name="画像 2" title="水彩の背景">
                            <a:extLst>
                              <a:ext uri="{FF2B5EF4-FFF2-40B4-BE49-F238E27FC236}">
                                <a16:creationId xmlns:a16="http://schemas.microsoft.com/office/drawing/2014/main" id="{D12983F4-550C-AC4A-9000-6F4BA66030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1967" t="71842" r="3371" b="-1334"/>
                          <a:stretch/>
                        </pic:blipFill>
                        <pic:spPr bwMode="auto">
                          <a:xfrm>
                            <a:off x="5038725" y="0"/>
                            <a:ext cx="4131310" cy="2021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画像 16" descr="男と雪を含む起き上がっている写真&#10;&#10;自動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124325" cy="2564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1476E8" id="グループ 1" o:spid="_x0000_s1026" alt="&quot;&quot;" style="position:absolute;margin-left:-.75pt;margin-top:6pt;width:772.5pt;height:201.6pt;z-index:-251648000;mso-position-horizontal-relative:margin;mso-width-relative:margin;mso-height-relative:margin" coordsize="91700,256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Y4GcUUEgdaAIZooLhNk0eVptvp9lA2YIQPzqfcvrS0+aRPLHewUUUUi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画像 2" o:spid="_x0000_s1027" type="#_x0000_t75" style="position:absolute;left:50387;width:41313;height:20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">
                  <v:imagedata r:id="rId14" o:title="" croptop="47082f" cropbottom="-874f" cropleft="1289f" cropright="2209f"/>
                </v:shape>
                <v:shape id="画像 16" o:spid="_x0000_s1028" type="#_x0000_t75" alt="男と雪を含む起き上がっている写真&#10;&#10;自動生成された説明" style="position:absolute;width:41243;height:25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">
                  <v:imagedata r:id="rId15" o:title="男と雪を含む起き上がっている写真&#10;&#10;自動生成された説明"/>
                </v:shape>
                <w10:wrap anchorx="margin"/>
                <w10:anchorlock/>
              </v:group>
            </w:pict>
          </mc:Fallback>
        </mc:AlternateContent>
      </w:r>
    </w:p>
    <w:tbl>
      <w:tblPr>
        <w:tblW w:w="5011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68"/>
        <w:gridCol w:w="5392"/>
        <w:gridCol w:w="783"/>
        <w:gridCol w:w="1542"/>
        <w:gridCol w:w="583"/>
        <w:gridCol w:w="5586"/>
        <w:gridCol w:w="768"/>
      </w:tblGrid>
      <w:tr w:rsidR="00D2560F" w:rsidRPr="000D2B87" w14:paraId="4797D371" w14:textId="77777777" w:rsidTr="00824272">
        <w:trPr>
          <w:trHeight w:val="2277"/>
        </w:trPr>
        <w:tc>
          <w:tcPr>
            <w:tcW w:w="2251" w:type="pct"/>
            <w:gridSpan w:val="3"/>
            <w:tcBorders>
              <w:top w:val="single" w:sz="4" w:space="0" w:color="D6D5D5" w:themeColor="background2"/>
              <w:left w:val="single" w:sz="4" w:space="0" w:color="auto"/>
              <w:right w:val="single" w:sz="4" w:space="0" w:color="D6D5D5" w:themeColor="background2"/>
            </w:tcBorders>
            <w:vAlign w:val="center"/>
          </w:tcPr>
          <w:p w14:paraId="18BE5452" w14:textId="76A7FA1E" w:rsidR="001647F1" w:rsidRPr="00FA3C41" w:rsidRDefault="00FA3C41" w:rsidP="00701FF1">
            <w:pPr>
              <w:pStyle w:val="3"/>
              <w:rPr>
                <w:rFonts w:ascii="Meiryo UI" w:eastAsia="Meiryo UI" w:hAnsi="Meiryo UI"/>
                <w:sz w:val="56"/>
                <w:szCs w:val="56"/>
              </w:rPr>
            </w:pPr>
            <w:r w:rsidRPr="00B14295">
              <w:rPr>
                <w:rFonts w:ascii="Meiryo UI" w:eastAsia="Meiryo UI" w:hAnsi="Meiryo UI" w:hint="eastAsia"/>
                <w:sz w:val="56"/>
                <w:szCs w:val="56"/>
              </w:rPr>
              <w:t>英語落語会</w:t>
            </w:r>
            <w:r w:rsidRPr="00FA3C41">
              <w:rPr>
                <w:rFonts w:ascii="Meiryo UI" w:eastAsia="Meiryo UI" w:hAnsi="Meiryo UI" w:hint="eastAsia"/>
                <w:sz w:val="56"/>
                <w:szCs w:val="56"/>
              </w:rPr>
              <w:t xml:space="preserve"> in </w:t>
            </w:r>
            <w:r w:rsidRPr="000A38B0">
              <w:rPr>
                <w:rFonts w:ascii="Meiryo UI" w:eastAsia="Meiryo UI" w:hAnsi="Meiryo UI" w:hint="eastAsia"/>
                <w:color w:val="EE0000"/>
                <w:sz w:val="72"/>
                <w:szCs w:val="72"/>
              </w:rPr>
              <w:t>西川邸</w:t>
            </w:r>
          </w:p>
        </w:tc>
        <w:tc>
          <w:tcPr>
            <w:tcW w:w="500" w:type="pct"/>
            <w:tcBorders>
              <w:left w:val="single" w:sz="4" w:space="0" w:color="D6D5D5" w:themeColor="background2"/>
              <w:right w:val="single" w:sz="4" w:space="0" w:color="D6D5D5" w:themeColor="background2"/>
            </w:tcBorders>
          </w:tcPr>
          <w:p w14:paraId="58B59F63" w14:textId="77777777" w:rsidR="001647F1" w:rsidRPr="000D2B87" w:rsidRDefault="001647F1" w:rsidP="001647F1">
            <w:pPr>
              <w:rPr>
                <w:rFonts w:ascii="Meiryo UI" w:hAnsi="Meiryo UI"/>
              </w:rPr>
            </w:pPr>
          </w:p>
        </w:tc>
        <w:tc>
          <w:tcPr>
            <w:tcW w:w="2249" w:type="pct"/>
            <w:gridSpan w:val="3"/>
            <w:tcBorders>
              <w:top w:val="single" w:sz="4" w:space="0" w:color="D6D5D5" w:themeColor="background2"/>
              <w:left w:val="single" w:sz="4" w:space="0" w:color="D6D5D5" w:themeColor="background2"/>
              <w:right w:val="single" w:sz="4" w:space="0" w:color="D6D5D5" w:themeColor="background2"/>
            </w:tcBorders>
            <w:vAlign w:val="center"/>
          </w:tcPr>
          <w:p w14:paraId="4AB06B63" w14:textId="1E2F3690" w:rsidR="00701FF1" w:rsidRPr="000A38B0" w:rsidRDefault="00701FF1" w:rsidP="002D138B">
            <w:pPr>
              <w:pStyle w:val="ac"/>
              <w:rPr>
                <w:rFonts w:ascii="Meiryo UI" w:hAnsi="Meiryo UI"/>
                <w:color w:val="auto"/>
              </w:rPr>
            </w:pPr>
          </w:p>
          <w:p w14:paraId="6D14874F" w14:textId="4E3E00B3" w:rsidR="001647F1" w:rsidRPr="00B14295" w:rsidRDefault="000A38B0" w:rsidP="000A2248">
            <w:pPr>
              <w:pStyle w:val="ad"/>
              <w:rPr>
                <w:rFonts w:ascii="Meiryo UI" w:hAnsi="Meiryo UI"/>
                <w:sz w:val="56"/>
                <w:szCs w:val="56"/>
                <w:u w:val="double"/>
              </w:rPr>
            </w:pPr>
            <w:r w:rsidRPr="00B14295">
              <w:rPr>
                <w:rFonts w:ascii="Meiryo UI" w:hAnsi="Meiryo UI" w:hint="eastAsia"/>
                <w:color w:val="auto"/>
                <w:sz w:val="56"/>
                <w:szCs w:val="56"/>
                <w:u w:val="double"/>
                <w:lang w:bidi="ja-JP"/>
              </w:rPr>
              <w:t>プログラム</w:t>
            </w:r>
            <w:r w:rsidR="00E23585" w:rsidRPr="00B14295">
              <w:rPr>
                <w:rFonts w:ascii="Meiryo UI" w:hAnsi="Meiryo UI" w:hint="eastAsia"/>
                <w:color w:val="auto"/>
                <w:sz w:val="56"/>
                <w:szCs w:val="56"/>
                <w:u w:val="double"/>
                <w:lang w:bidi="ja-JP"/>
              </w:rPr>
              <w:t xml:space="preserve"> </w:t>
            </w:r>
          </w:p>
        </w:tc>
      </w:tr>
      <w:tr w:rsidR="00D2560F" w:rsidRPr="000D2B87" w14:paraId="319DA269" w14:textId="77777777" w:rsidTr="00311725">
        <w:trPr>
          <w:trHeight w:val="2591"/>
        </w:trPr>
        <w:tc>
          <w:tcPr>
            <w:tcW w:w="249" w:type="pct"/>
            <w:tcBorders>
              <w:left w:val="single" w:sz="4" w:space="0" w:color="D6D5D5" w:themeColor="background2"/>
            </w:tcBorders>
            <w:vAlign w:val="center"/>
          </w:tcPr>
          <w:p w14:paraId="269765B4" w14:textId="77777777" w:rsidR="00661FF2" w:rsidRPr="000D2B87" w:rsidRDefault="00661FF2" w:rsidP="001647F1">
            <w:pPr>
              <w:rPr>
                <w:rFonts w:ascii="Meiryo UI" w:hAnsi="Meiryo UI"/>
              </w:rPr>
            </w:pPr>
          </w:p>
        </w:tc>
        <w:tc>
          <w:tcPr>
            <w:tcW w:w="1748" w:type="pct"/>
            <w:vAlign w:val="center"/>
          </w:tcPr>
          <w:p w14:paraId="19256117" w14:textId="79CF9264" w:rsidR="00701FF1" w:rsidRPr="00FA3C41" w:rsidRDefault="00FA3C41" w:rsidP="00D87ADF">
            <w:pPr>
              <w:pStyle w:val="ac"/>
              <w:rPr>
                <w:rFonts w:ascii="Meiryo UI" w:hAnsi="Meiryo UI"/>
                <w:sz w:val="44"/>
                <w:szCs w:val="44"/>
              </w:rPr>
            </w:pPr>
            <w:r w:rsidRPr="00FA3C41">
              <w:rPr>
                <w:rFonts w:ascii="Meiryo UI" w:hAnsi="Meiryo UI" w:hint="eastAsia"/>
                <w:sz w:val="44"/>
                <w:szCs w:val="44"/>
              </w:rPr>
              <w:t>浪漫亭八十八</w:t>
            </w:r>
            <w:r w:rsidR="00701FF1" w:rsidRPr="00FA3C41">
              <w:rPr>
                <w:rFonts w:ascii="Meiryo UI" w:hAnsi="Meiryo UI" w:cs="Franklin Gothic Demi Cond" w:hint="eastAsia"/>
                <w:color w:val="818B8A"/>
                <w:sz w:val="44"/>
                <w:szCs w:val="44"/>
                <w:lang w:val="ja-JP" w:bidi="ja-JP"/>
              </w:rPr>
              <w:t xml:space="preserve"> </w:t>
            </w:r>
            <w:r>
              <w:rPr>
                <w:rFonts w:ascii="Meiryo UI" w:hAnsi="Meiryo UI" w:cs="Franklin Gothic Demi Cond" w:hint="eastAsia"/>
                <w:color w:val="818B8A"/>
                <w:sz w:val="44"/>
                <w:szCs w:val="44"/>
                <w:lang w:val="ja-JP" w:bidi="ja-JP"/>
              </w:rPr>
              <w:t>＆</w:t>
            </w:r>
            <w:r w:rsidR="00701FF1" w:rsidRPr="00FA3C41">
              <w:rPr>
                <w:rFonts w:ascii="Meiryo UI" w:hAnsi="Meiryo UI" w:cs="Franklin Gothic Demi Cond" w:hint="eastAsia"/>
                <w:color w:val="818B8A"/>
                <w:sz w:val="44"/>
                <w:szCs w:val="44"/>
                <w:lang w:val="ja-JP" w:bidi="ja-JP"/>
              </w:rPr>
              <w:t xml:space="preserve"> </w:t>
            </w:r>
            <w:r w:rsidRPr="00FA3C41">
              <w:rPr>
                <w:rFonts w:ascii="Meiryo UI" w:hAnsi="Meiryo UI" w:hint="eastAsia"/>
                <w:sz w:val="44"/>
                <w:szCs w:val="44"/>
              </w:rPr>
              <w:t>小夜姫</w:t>
            </w:r>
          </w:p>
          <w:p w14:paraId="4A0A79C2" w14:textId="1C2BFD6F" w:rsidR="00661FF2" w:rsidRPr="000A38B0" w:rsidRDefault="00FA3C41" w:rsidP="000A2248">
            <w:pPr>
              <w:pStyle w:val="ad"/>
              <w:rPr>
                <w:rFonts w:ascii="Meiryo UI" w:hAnsi="Meiryo UI"/>
                <w:sz w:val="44"/>
                <w:szCs w:val="44"/>
              </w:rPr>
            </w:pPr>
            <w:r w:rsidRPr="000A38B0">
              <w:rPr>
                <w:rFonts w:ascii="Meiryo UI" w:hAnsi="Meiryo UI" w:hint="eastAsia"/>
                <w:sz w:val="44"/>
                <w:szCs w:val="44"/>
              </w:rPr>
              <w:t>英語落語します</w:t>
            </w:r>
            <w:r w:rsidR="00E23585" w:rsidRPr="000A38B0">
              <w:rPr>
                <w:rFonts w:ascii="Meiryo UI" w:hAnsi="Meiryo UI" w:hint="eastAsia"/>
                <w:sz w:val="44"/>
                <w:szCs w:val="44"/>
                <w:lang w:val="ja-JP" w:bidi="ja-JP"/>
              </w:rPr>
              <w:t xml:space="preserve"> </w:t>
            </w:r>
          </w:p>
        </w:tc>
        <w:tc>
          <w:tcPr>
            <w:tcW w:w="254" w:type="pct"/>
            <w:tcBorders>
              <w:right w:val="single" w:sz="4" w:space="0" w:color="D6D5D5" w:themeColor="background2"/>
            </w:tcBorders>
            <w:vAlign w:val="center"/>
          </w:tcPr>
          <w:p w14:paraId="0EEDEF7B" w14:textId="77777777" w:rsidR="00661FF2" w:rsidRPr="000D2B87" w:rsidRDefault="00661FF2" w:rsidP="001647F1">
            <w:pPr>
              <w:rPr>
                <w:rFonts w:ascii="Meiryo UI" w:hAnsi="Meiryo UI"/>
              </w:rPr>
            </w:pPr>
          </w:p>
        </w:tc>
        <w:tc>
          <w:tcPr>
            <w:tcW w:w="500" w:type="pct"/>
            <w:tcBorders>
              <w:left w:val="single" w:sz="4" w:space="0" w:color="D6D5D5" w:themeColor="background2"/>
              <w:right w:val="single" w:sz="4" w:space="0" w:color="D6D5D5" w:themeColor="background2"/>
            </w:tcBorders>
          </w:tcPr>
          <w:p w14:paraId="5908F9A7" w14:textId="77777777" w:rsidR="00661FF2" w:rsidRPr="000D2B87" w:rsidRDefault="00661FF2" w:rsidP="000059DD">
            <w:pPr>
              <w:rPr>
                <w:rFonts w:ascii="Meiryo UI" w:hAnsi="Meiryo UI"/>
              </w:rPr>
            </w:pPr>
          </w:p>
        </w:tc>
        <w:tc>
          <w:tcPr>
            <w:tcW w:w="189" w:type="pct"/>
            <w:tcBorders>
              <w:left w:val="single" w:sz="4" w:space="0" w:color="D6D5D5" w:themeColor="background2"/>
            </w:tcBorders>
          </w:tcPr>
          <w:p w14:paraId="485E6FCE" w14:textId="21EE073A" w:rsidR="00661FF2" w:rsidRPr="000D2B87" w:rsidRDefault="00824272" w:rsidP="001647F1">
            <w:pPr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 xml:space="preserve">　　　　　　　　　　　　　　　　　　　</w:t>
            </w:r>
          </w:p>
        </w:tc>
        <w:tc>
          <w:tcPr>
            <w:tcW w:w="1811" w:type="pct"/>
            <w:vMerge w:val="restart"/>
            <w:vAlign w:val="center"/>
          </w:tcPr>
          <w:p w14:paraId="69F42081" w14:textId="5E0971AD" w:rsidR="00661FF2" w:rsidRPr="000D2B87" w:rsidRDefault="00FA3C41" w:rsidP="00311725">
            <w:pPr>
              <w:pStyle w:val="af1"/>
              <w:ind w:firstLineChars="200" w:firstLine="620"/>
              <w:jc w:val="left"/>
              <w:rPr>
                <w:rFonts w:ascii="Meiryo UI" w:hAnsi="Meiryo UI"/>
              </w:rPr>
            </w:pPr>
            <w:r w:rsidRPr="00B14295">
              <w:rPr>
                <w:rFonts w:ascii="Meiryo UI" w:hAnsi="Meiryo UI" w:hint="eastAsia"/>
                <w:color w:val="818B8A" w:themeColor="text1"/>
              </w:rPr>
              <w:t>落語</w:t>
            </w:r>
            <w:r w:rsidR="00D74AAC" w:rsidRPr="00B14295">
              <w:rPr>
                <w:rFonts w:ascii="Meiryo UI" w:hAnsi="Meiryo UI" w:hint="eastAsia"/>
                <w:color w:val="818B8A" w:themeColor="text1"/>
              </w:rPr>
              <w:t>・</w:t>
            </w:r>
            <w:r w:rsidRPr="00B14295">
              <w:rPr>
                <w:rFonts w:ascii="Meiryo UI" w:hAnsi="Meiryo UI" w:hint="eastAsia"/>
                <w:color w:val="818B8A" w:themeColor="text1"/>
              </w:rPr>
              <w:t>英語落語 説明</w:t>
            </w:r>
            <w:r w:rsidR="00D74AAC">
              <w:rPr>
                <w:rFonts w:ascii="Meiryo UI" w:hAnsi="Meiryo UI" w:hint="eastAsia"/>
              </w:rPr>
              <w:t>―小夜姫</w:t>
            </w:r>
            <w:r w:rsidR="00E23585" w:rsidRPr="000D2B87">
              <w:rPr>
                <w:rFonts w:ascii="Meiryo UI" w:hAnsi="Meiryo UI" w:hint="eastAsia"/>
                <w:lang w:bidi="ja-JP"/>
              </w:rPr>
              <w:t xml:space="preserve"> </w:t>
            </w:r>
          </w:p>
          <w:p w14:paraId="0A9A6E50" w14:textId="2B5ADEA1" w:rsidR="00661FF2" w:rsidRPr="00D74AAC" w:rsidRDefault="00E23585" w:rsidP="00D74AAC">
            <w:pPr>
              <w:rPr>
                <w:rFonts w:ascii="Meiryo UI" w:hAnsi="Meiryo UI"/>
                <w:color w:val="818B8A"/>
              </w:rPr>
            </w:pPr>
            <w:r w:rsidRPr="000D2B87">
              <w:rPr>
                <w:rFonts w:ascii="Meiryo UI" w:hAnsi="Meiryo UI" w:cs="Franklin Gothic Book" w:hint="eastAsia"/>
                <w:color w:val="818B8A"/>
                <w:lang w:bidi="ja-JP"/>
              </w:rPr>
              <w:t xml:space="preserve"> </w:t>
            </w:r>
          </w:p>
          <w:p w14:paraId="6186B659" w14:textId="720831BC" w:rsidR="00661FF2" w:rsidRPr="000D2B87" w:rsidRDefault="00FA3C41" w:rsidP="00E23585">
            <w:pPr>
              <w:pStyle w:val="af1"/>
              <w:rPr>
                <w:rFonts w:ascii="Meiryo UI" w:hAnsi="Meiryo UI"/>
              </w:rPr>
            </w:pPr>
            <w:r w:rsidRPr="00B14295">
              <w:rPr>
                <w:rFonts w:ascii="Meiryo UI" w:hAnsi="Meiryo UI" w:hint="eastAsia"/>
                <w:color w:val="818B8A" w:themeColor="text1"/>
              </w:rPr>
              <w:t>たぬきの札</w:t>
            </w:r>
            <w:r>
              <w:rPr>
                <w:rFonts w:ascii="Meiryo UI" w:hAnsi="Meiryo UI" w:hint="eastAsia"/>
              </w:rPr>
              <w:t>―浪漫亭八十八</w:t>
            </w:r>
            <w:r w:rsidR="00E23585" w:rsidRPr="000D2B87">
              <w:rPr>
                <w:rFonts w:ascii="Meiryo UI" w:hAnsi="Meiryo UI" w:hint="eastAsia"/>
                <w:lang w:bidi="ja-JP"/>
              </w:rPr>
              <w:t xml:space="preserve"> </w:t>
            </w:r>
          </w:p>
          <w:p w14:paraId="28807828" w14:textId="77777777" w:rsidR="00661FF2" w:rsidRPr="000D2B87" w:rsidRDefault="00661FF2" w:rsidP="00D74AAC">
            <w:pPr>
              <w:jc w:val="both"/>
              <w:rPr>
                <w:rFonts w:ascii="Meiryo UI" w:hAnsi="Meiryo UI"/>
                <w:color w:val="818B8A"/>
              </w:rPr>
            </w:pPr>
          </w:p>
          <w:p w14:paraId="638E6714" w14:textId="3DD40B39" w:rsidR="00661FF2" w:rsidRDefault="00FA3C41" w:rsidP="00E23585">
            <w:pPr>
              <w:pStyle w:val="af1"/>
              <w:rPr>
                <w:rFonts w:ascii="Meiryo UI" w:hAnsi="Meiryo UI"/>
                <w:lang w:bidi="ja-JP"/>
              </w:rPr>
            </w:pPr>
            <w:r w:rsidRPr="00B14295">
              <w:rPr>
                <w:rFonts w:ascii="Meiryo UI" w:hAnsi="Meiryo UI" w:hint="eastAsia"/>
                <w:color w:val="818B8A" w:themeColor="text1"/>
              </w:rPr>
              <w:t>皿屋敷</w:t>
            </w:r>
            <w:r>
              <w:rPr>
                <w:rFonts w:ascii="Meiryo UI" w:hAnsi="Meiryo UI" w:hint="eastAsia"/>
              </w:rPr>
              <w:t>－小夜姫</w:t>
            </w:r>
            <w:r w:rsidR="00E23585" w:rsidRPr="000D2B87">
              <w:rPr>
                <w:rFonts w:ascii="Meiryo UI" w:hAnsi="Meiryo UI" w:hint="eastAsia"/>
                <w:lang w:bidi="ja-JP"/>
              </w:rPr>
              <w:t xml:space="preserve"> </w:t>
            </w:r>
          </w:p>
          <w:p w14:paraId="3AEBAB14" w14:textId="7E0EE63B" w:rsidR="00311725" w:rsidRPr="000D2B87" w:rsidRDefault="00311725" w:rsidP="00E23585">
            <w:pPr>
              <w:pStyle w:val="af1"/>
              <w:rPr>
                <w:rFonts w:ascii="Meiryo UI" w:hAnsi="Meiryo UI"/>
              </w:rPr>
            </w:pPr>
            <w:r>
              <w:rPr>
                <w:rFonts w:ascii="Meiryo UI" w:hAnsi="Meiryo UI" w:hint="eastAsia"/>
                <w:lang w:bidi="ja-JP"/>
              </w:rPr>
              <w:t xml:space="preserve">　</w:t>
            </w:r>
          </w:p>
          <w:p w14:paraId="605786EC" w14:textId="18DFF742" w:rsidR="00311725" w:rsidRDefault="00D74AAC" w:rsidP="00311725">
            <w:pPr>
              <w:pStyle w:val="af1"/>
              <w:rPr>
                <w:rFonts w:ascii="Meiryo UI" w:hAnsi="Meiryo UI"/>
                <w:lang w:bidi="ja-JP"/>
              </w:rPr>
            </w:pPr>
            <w:r w:rsidRPr="00B14295">
              <w:rPr>
                <w:rFonts w:ascii="Meiryo UI" w:hAnsi="Meiryo UI" w:hint="eastAsia"/>
                <w:color w:val="818B8A" w:themeColor="text1"/>
              </w:rPr>
              <w:t>みんなで英語落語</w:t>
            </w:r>
            <w:r>
              <w:rPr>
                <w:rFonts w:ascii="Meiryo UI" w:hAnsi="Meiryo UI" w:hint="eastAsia"/>
              </w:rPr>
              <w:t>―小夜姫</w:t>
            </w:r>
            <w:r w:rsidR="00E23585" w:rsidRPr="000D2B87">
              <w:rPr>
                <w:rFonts w:ascii="Meiryo UI" w:hAnsi="Meiryo UI" w:hint="eastAsia"/>
                <w:lang w:bidi="ja-JP"/>
              </w:rPr>
              <w:t xml:space="preserve"> </w:t>
            </w:r>
          </w:p>
          <w:p w14:paraId="356D883E" w14:textId="77777777" w:rsidR="00311725" w:rsidRDefault="00311725" w:rsidP="00311725">
            <w:pPr>
              <w:pStyle w:val="af1"/>
              <w:rPr>
                <w:rFonts w:ascii="Meiryo UI" w:hAnsi="Meiryo UI"/>
                <w:lang w:bidi="ja-JP"/>
              </w:rPr>
            </w:pPr>
          </w:p>
          <w:p w14:paraId="00E3401F" w14:textId="2ECAC9DA" w:rsidR="00311725" w:rsidRDefault="00311725" w:rsidP="00311725">
            <w:pPr>
              <w:pStyle w:val="af1"/>
              <w:rPr>
                <w:rFonts w:ascii="Meiryo UI" w:hAnsi="Meiryo UI" w:hint="eastAsia"/>
                <w:lang w:bidi="ja-JP"/>
              </w:rPr>
            </w:pPr>
            <w:r>
              <w:rPr>
                <w:noProof/>
              </w:rPr>
              <w:drawing>
                <wp:inline distT="0" distB="0" distL="0" distR="0" wp14:anchorId="34AE7CD9" wp14:editId="7D4CD24D">
                  <wp:extent cx="1380392" cy="1061480"/>
                  <wp:effectExtent l="0" t="0" r="0" b="5715"/>
                  <wp:docPr id="3" name="図 2" descr="寄席扇子イラスト｜無料イラスト・フリー素材なら「イラストAC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寄席扇子イラスト｜無料イラスト・フリー素材なら「イラストAC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140" cy="106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B3F27C" w14:textId="77777777" w:rsidR="00311725" w:rsidRDefault="00311725" w:rsidP="00311725">
            <w:pPr>
              <w:pStyle w:val="af1"/>
              <w:jc w:val="both"/>
              <w:rPr>
                <w:rFonts w:ascii="Meiryo UI" w:hAnsi="Meiryo UI"/>
                <w:lang w:bidi="ja-JP"/>
              </w:rPr>
            </w:pPr>
          </w:p>
          <w:p w14:paraId="64A36BCA" w14:textId="04A75905" w:rsidR="00311725" w:rsidRPr="000D2B87" w:rsidRDefault="00311725" w:rsidP="00311725">
            <w:pPr>
              <w:pStyle w:val="af1"/>
              <w:ind w:firstLineChars="600" w:firstLine="1860"/>
              <w:jc w:val="both"/>
              <w:rPr>
                <w:rFonts w:ascii="Meiryo UI" w:hAnsi="Meiryo UI" w:hint="eastAsia"/>
                <w:lang w:bidi="ja-JP"/>
              </w:rPr>
            </w:pPr>
            <w:r>
              <w:rPr>
                <w:rFonts w:ascii="Meiryo UI" w:hAnsi="Meiryo UI" w:hint="eastAsia"/>
                <w:lang w:bidi="ja-JP"/>
              </w:rPr>
              <w:t>西川邸 アクセス</w:t>
            </w:r>
          </w:p>
          <w:p w14:paraId="0F85AFC0" w14:textId="77777777" w:rsidR="00311725" w:rsidRPr="00311725" w:rsidRDefault="00311725" w:rsidP="00311725">
            <w:pPr>
              <w:ind w:firstLineChars="300" w:firstLine="720"/>
              <w:jc w:val="left"/>
              <w:rPr>
                <w:rFonts w:ascii="Meiryo UI" w:hAnsi="Meiryo UI" w:hint="eastAsia"/>
                <w:b/>
                <w:bCs/>
              </w:rPr>
            </w:pPr>
            <w:r w:rsidRPr="00311725">
              <w:rPr>
                <w:rFonts w:ascii="Meiryo UI" w:hAnsi="Meiryo UI" w:hint="eastAsia"/>
                <w:b/>
                <w:bCs/>
              </w:rPr>
              <w:t>住所、大阪府泉南郡熊取町七山西615-1</w:t>
            </w:r>
          </w:p>
          <w:p w14:paraId="0AA505B9" w14:textId="77777777" w:rsidR="00311725" w:rsidRPr="00311725" w:rsidRDefault="00311725" w:rsidP="00311725">
            <w:pPr>
              <w:ind w:firstLineChars="300" w:firstLine="720"/>
              <w:jc w:val="left"/>
              <w:rPr>
                <w:rFonts w:ascii="Meiryo UI" w:hAnsi="Meiryo UI"/>
                <w:b/>
                <w:bCs/>
              </w:rPr>
            </w:pPr>
            <w:r w:rsidRPr="00311725">
              <w:rPr>
                <w:rFonts w:ascii="Meiryo UI" w:hAnsi="Meiryo UI" w:hint="eastAsia"/>
                <w:b/>
                <w:bCs/>
              </w:rPr>
              <w:t>最寄り駅　JR阪和線東佐野駅徒歩15分</w:t>
            </w:r>
          </w:p>
          <w:p w14:paraId="16B41A77" w14:textId="6CE40B86" w:rsidR="00311725" w:rsidRPr="00311725" w:rsidRDefault="00311725" w:rsidP="00311725">
            <w:pPr>
              <w:rPr>
                <w:rFonts w:ascii="Meiryo UI" w:hAnsi="Meiryo UI" w:hint="eastAsia"/>
                <w:b/>
                <w:bCs/>
              </w:rPr>
            </w:pPr>
            <w:r w:rsidRPr="00311725">
              <w:rPr>
                <w:rFonts w:ascii="Meiryo UI" w:hAnsi="Meiryo UI" w:hint="eastAsia"/>
                <w:b/>
                <w:bCs/>
              </w:rPr>
              <w:t xml:space="preserve">　　　　　　　　　　　</w:t>
            </w:r>
            <w:r w:rsidRPr="00311725">
              <w:rPr>
                <w:rFonts w:ascii="Meiryo UI" w:hAnsi="Meiryo UI" w:hint="eastAsia"/>
                <w:b/>
                <w:bCs/>
              </w:rPr>
              <w:t>（送迎準備あり）</w:t>
            </w:r>
          </w:p>
          <w:p w14:paraId="1668062C" w14:textId="77777777" w:rsidR="00311725" w:rsidRPr="00311725" w:rsidRDefault="00311725" w:rsidP="00311725">
            <w:pPr>
              <w:ind w:firstLineChars="750" w:firstLine="1800"/>
              <w:jc w:val="left"/>
              <w:rPr>
                <w:rFonts w:ascii="Meiryo UI" w:hAnsi="Meiryo UI" w:hint="eastAsia"/>
                <w:b/>
                <w:bCs/>
              </w:rPr>
            </w:pPr>
            <w:r w:rsidRPr="00311725">
              <w:rPr>
                <w:rFonts w:ascii="Meiryo UI" w:hAnsi="Meiryo UI" w:hint="eastAsia"/>
                <w:b/>
                <w:bCs/>
              </w:rPr>
              <w:t>車、駐車場あり</w:t>
            </w:r>
          </w:p>
          <w:p w14:paraId="2FC18FA4" w14:textId="77777777" w:rsidR="00311725" w:rsidRPr="00311725" w:rsidRDefault="00311725" w:rsidP="00311725">
            <w:pPr>
              <w:rPr>
                <w:rFonts w:ascii="Meiryo UI" w:hAnsi="Meiryo UI"/>
              </w:rPr>
            </w:pPr>
          </w:p>
          <w:p w14:paraId="785FA75E" w14:textId="0CA4063E" w:rsidR="00311725" w:rsidRPr="000D2B87" w:rsidRDefault="00311725" w:rsidP="00311725">
            <w:pPr>
              <w:ind w:firstLineChars="300" w:firstLine="840"/>
              <w:jc w:val="left"/>
              <w:rPr>
                <w:rFonts w:ascii="Meiryo UI" w:hAnsi="Meiryo UI" w:hint="eastAsia"/>
              </w:rPr>
            </w:pPr>
            <w:r w:rsidRPr="00311725">
              <w:rPr>
                <w:rFonts w:ascii="Meiryo UI" w:hAnsi="Meiryo UI" w:hint="eastAsia"/>
                <w:b/>
                <w:bCs/>
                <w:color w:val="1E83A9" w:themeColor="accent3"/>
                <w:sz w:val="28"/>
                <w:szCs w:val="28"/>
              </w:rPr>
              <w:t>ご予約</w:t>
            </w:r>
            <w:r>
              <w:rPr>
                <w:rFonts w:ascii="Meiryo UI" w:hAnsi="Meiryo UI" w:hint="eastAsia"/>
              </w:rPr>
              <w:t>：</w:t>
            </w:r>
            <w:r w:rsidRPr="00311725">
              <w:rPr>
                <w:rFonts w:ascii="Meiryo UI" w:hAnsi="Meiryo UI" w:hint="eastAsia"/>
                <w:b/>
                <w:bCs/>
              </w:rPr>
              <w:t>TEL 080</w:t>
            </w:r>
            <w:r>
              <w:rPr>
                <w:rFonts w:ascii="Meiryo UI" w:hAnsi="Meiryo UI" w:hint="eastAsia"/>
                <w:b/>
                <w:bCs/>
              </w:rPr>
              <w:t>-</w:t>
            </w:r>
            <w:r w:rsidRPr="00311725">
              <w:rPr>
                <w:rFonts w:ascii="Meiryo UI" w:hAnsi="Meiryo UI" w:hint="eastAsia"/>
                <w:b/>
                <w:bCs/>
              </w:rPr>
              <w:t>3843</w:t>
            </w:r>
            <w:r>
              <w:rPr>
                <w:rFonts w:ascii="Meiryo UI" w:hAnsi="Meiryo UI" w:hint="eastAsia"/>
                <w:b/>
                <w:bCs/>
              </w:rPr>
              <w:t>-</w:t>
            </w:r>
            <w:r w:rsidRPr="00311725">
              <w:rPr>
                <w:rFonts w:ascii="Meiryo UI" w:hAnsi="Meiryo UI" w:hint="eastAsia"/>
                <w:b/>
                <w:bCs/>
              </w:rPr>
              <w:t>7032 西川</w:t>
            </w:r>
          </w:p>
        </w:tc>
        <w:tc>
          <w:tcPr>
            <w:tcW w:w="249" w:type="pct"/>
            <w:tcBorders>
              <w:left w:val="nil"/>
              <w:right w:val="single" w:sz="4" w:space="0" w:color="D6D5D5" w:themeColor="background2"/>
            </w:tcBorders>
          </w:tcPr>
          <w:p w14:paraId="08A4B418" w14:textId="279EE600" w:rsidR="00661FF2" w:rsidRPr="000D2B87" w:rsidRDefault="00661FF2" w:rsidP="00824272">
            <w:pPr>
              <w:jc w:val="both"/>
              <w:rPr>
                <w:rFonts w:ascii="Meiryo UI" w:hAnsi="Meiryo UI"/>
              </w:rPr>
            </w:pPr>
          </w:p>
        </w:tc>
      </w:tr>
      <w:tr w:rsidR="00D2560F" w:rsidRPr="000D2B87" w14:paraId="3CFAC5A8" w14:textId="77777777" w:rsidTr="00311725">
        <w:trPr>
          <w:trHeight w:val="1401"/>
        </w:trPr>
        <w:tc>
          <w:tcPr>
            <w:tcW w:w="2251" w:type="pct"/>
            <w:gridSpan w:val="3"/>
            <w:tcBorders>
              <w:left w:val="single" w:sz="4" w:space="0" w:color="D6D5D5" w:themeColor="background2"/>
              <w:right w:val="single" w:sz="4" w:space="0" w:color="D6D5D5" w:themeColor="background2"/>
            </w:tcBorders>
            <w:vAlign w:val="center"/>
          </w:tcPr>
          <w:p w14:paraId="3FE32BB4" w14:textId="77777777" w:rsidR="00661FF2" w:rsidRPr="00311725" w:rsidRDefault="00FA3C41" w:rsidP="00243ACD">
            <w:pPr>
              <w:pStyle w:val="af0"/>
              <w:rPr>
                <w:rFonts w:ascii="Meiryo UI" w:hAnsi="Meiryo UI"/>
                <w:lang w:bidi="ja-JP"/>
              </w:rPr>
            </w:pPr>
            <w:r>
              <w:rPr>
                <w:rFonts w:ascii="Meiryo UI" w:hAnsi="Meiryo UI" w:hint="eastAsia"/>
              </w:rPr>
              <w:t>2025年９月２８日</w:t>
            </w:r>
            <w:r w:rsidR="00121D4B" w:rsidRPr="00311725">
              <w:rPr>
                <w:rFonts w:ascii="Meiryo UI" w:hAnsi="Meiryo UI" w:hint="eastAsia"/>
                <w:lang w:bidi="ja-JP"/>
              </w:rPr>
              <w:t xml:space="preserve"> </w:t>
            </w:r>
            <w:r w:rsidR="00243ACD" w:rsidRPr="00311725">
              <w:rPr>
                <w:rFonts w:ascii="Meiryo UI" w:hAnsi="Meiryo UI" w:hint="eastAsia"/>
                <w:lang w:bidi="ja-JP"/>
              </w:rPr>
              <w:t>（</w:t>
            </w:r>
            <w:r w:rsidR="00243ACD">
              <w:rPr>
                <w:rFonts w:ascii="Meiryo UI" w:hAnsi="Meiryo UI" w:hint="eastAsia"/>
                <w:lang w:val="ja-JP" w:bidi="ja-JP"/>
              </w:rPr>
              <w:t>日</w:t>
            </w:r>
            <w:r w:rsidR="00243ACD" w:rsidRPr="00311725">
              <w:rPr>
                <w:rFonts w:ascii="Meiryo UI" w:hAnsi="Meiryo UI" w:hint="eastAsia"/>
                <w:lang w:bidi="ja-JP"/>
              </w:rPr>
              <w:t>）</w:t>
            </w:r>
          </w:p>
          <w:p w14:paraId="40276802" w14:textId="77777777" w:rsidR="00243ACD" w:rsidRPr="00311725" w:rsidRDefault="00243ACD" w:rsidP="00243ACD">
            <w:pPr>
              <w:pStyle w:val="af0"/>
              <w:rPr>
                <w:rFonts w:ascii="Meiryo UI" w:hAnsi="Meiryo UI"/>
                <w:sz w:val="28"/>
                <w:szCs w:val="28"/>
                <w:lang w:bidi="ja-JP"/>
              </w:rPr>
            </w:pPr>
            <w:r w:rsidRPr="00243ACD">
              <w:rPr>
                <w:rFonts w:ascii="Meiryo UI" w:hAnsi="Meiryo UI" w:hint="eastAsia"/>
                <w:sz w:val="28"/>
                <w:szCs w:val="28"/>
                <w:lang w:val="ja-JP" w:bidi="ja-JP"/>
              </w:rPr>
              <w:t>開場</w:t>
            </w:r>
            <w:r w:rsidRPr="00311725">
              <w:rPr>
                <w:rFonts w:ascii="Meiryo UI" w:hAnsi="Meiryo UI" w:hint="eastAsia"/>
                <w:sz w:val="28"/>
                <w:szCs w:val="28"/>
                <w:lang w:bidi="ja-JP"/>
              </w:rPr>
              <w:t>：１２</w:t>
            </w:r>
            <w:r w:rsidRPr="00243ACD">
              <w:rPr>
                <w:rFonts w:ascii="Meiryo UI" w:hAnsi="Meiryo UI" w:hint="eastAsia"/>
                <w:sz w:val="28"/>
                <w:szCs w:val="28"/>
                <w:lang w:val="ja-JP" w:bidi="ja-JP"/>
              </w:rPr>
              <w:t>時半</w:t>
            </w:r>
            <w:r w:rsidRPr="00311725">
              <w:rPr>
                <w:rFonts w:ascii="Meiryo UI" w:hAnsi="Meiryo UI" w:hint="eastAsia"/>
                <w:sz w:val="28"/>
                <w:szCs w:val="28"/>
                <w:lang w:bidi="ja-JP"/>
              </w:rPr>
              <w:t xml:space="preserve"> </w:t>
            </w:r>
            <w:r w:rsidRPr="00243ACD">
              <w:rPr>
                <w:rFonts w:ascii="Meiryo UI" w:hAnsi="Meiryo UI" w:hint="eastAsia"/>
                <w:sz w:val="28"/>
                <w:szCs w:val="28"/>
                <w:lang w:val="ja-JP" w:bidi="ja-JP"/>
              </w:rPr>
              <w:t>開演</w:t>
            </w:r>
            <w:r w:rsidRPr="00311725">
              <w:rPr>
                <w:rFonts w:ascii="Meiryo UI" w:hAnsi="Meiryo UI" w:hint="eastAsia"/>
                <w:sz w:val="28"/>
                <w:szCs w:val="28"/>
                <w:lang w:bidi="ja-JP"/>
              </w:rPr>
              <w:t>：１３</w:t>
            </w:r>
            <w:r w:rsidRPr="00243ACD">
              <w:rPr>
                <w:rFonts w:ascii="Meiryo UI" w:hAnsi="Meiryo UI" w:hint="eastAsia"/>
                <w:sz w:val="28"/>
                <w:szCs w:val="28"/>
                <w:lang w:val="ja-JP" w:bidi="ja-JP"/>
              </w:rPr>
              <w:t>時</w:t>
            </w:r>
          </w:p>
          <w:p w14:paraId="626AB23F" w14:textId="2B0F4419" w:rsidR="00243ACD" w:rsidRPr="000D2B87" w:rsidRDefault="00243ACD" w:rsidP="00243ACD">
            <w:pPr>
              <w:pStyle w:val="af0"/>
              <w:rPr>
                <w:rFonts w:ascii="Meiryo UI" w:hAnsi="Meiryo UI"/>
              </w:rPr>
            </w:pPr>
            <w:r w:rsidRPr="00243ACD">
              <w:rPr>
                <w:rFonts w:ascii="Meiryo UI" w:hAnsi="Meiryo UI" w:hint="eastAsia"/>
                <w:sz w:val="28"/>
                <w:szCs w:val="28"/>
                <w:lang w:val="ja-JP" w:bidi="ja-JP"/>
              </w:rPr>
              <w:t>木戸銭：2000円</w:t>
            </w:r>
          </w:p>
        </w:tc>
        <w:tc>
          <w:tcPr>
            <w:tcW w:w="500" w:type="pct"/>
            <w:tcBorders>
              <w:left w:val="single" w:sz="4" w:space="0" w:color="D6D5D5" w:themeColor="background2"/>
              <w:right w:val="single" w:sz="4" w:space="0" w:color="D6D5D5" w:themeColor="background2"/>
            </w:tcBorders>
          </w:tcPr>
          <w:p w14:paraId="32451745" w14:textId="77777777" w:rsidR="00661FF2" w:rsidRPr="000D2B87" w:rsidRDefault="00661FF2" w:rsidP="000059DD">
            <w:pPr>
              <w:rPr>
                <w:rFonts w:ascii="Meiryo UI" w:hAnsi="Meiryo UI"/>
              </w:rPr>
            </w:pPr>
          </w:p>
        </w:tc>
        <w:tc>
          <w:tcPr>
            <w:tcW w:w="189" w:type="pct"/>
            <w:tcBorders>
              <w:left w:val="single" w:sz="4" w:space="0" w:color="D6D5D5" w:themeColor="background2"/>
            </w:tcBorders>
          </w:tcPr>
          <w:p w14:paraId="1F9A79A0" w14:textId="77777777" w:rsidR="00661FF2" w:rsidRPr="000D2B87" w:rsidRDefault="00661FF2" w:rsidP="00E20EC7">
            <w:pPr>
              <w:pStyle w:val="6"/>
              <w:rPr>
                <w:rFonts w:ascii="Meiryo UI" w:eastAsia="Meiryo UI" w:hAnsi="Meiryo UI"/>
              </w:rPr>
            </w:pPr>
          </w:p>
        </w:tc>
        <w:tc>
          <w:tcPr>
            <w:tcW w:w="1811" w:type="pct"/>
            <w:vMerge/>
          </w:tcPr>
          <w:p w14:paraId="0438B483" w14:textId="77777777" w:rsidR="00661FF2" w:rsidRPr="000D2B87" w:rsidRDefault="00661FF2" w:rsidP="001647F1">
            <w:pPr>
              <w:pStyle w:val="3"/>
              <w:rPr>
                <w:rFonts w:ascii="Meiryo UI" w:eastAsia="Meiryo UI" w:hAnsi="Meiryo UI"/>
              </w:rPr>
            </w:pPr>
          </w:p>
        </w:tc>
        <w:tc>
          <w:tcPr>
            <w:tcW w:w="249" w:type="pct"/>
            <w:tcBorders>
              <w:left w:val="nil"/>
              <w:right w:val="single" w:sz="4" w:space="0" w:color="D6D5D5" w:themeColor="background2"/>
            </w:tcBorders>
          </w:tcPr>
          <w:p w14:paraId="0E71C0B6" w14:textId="77777777" w:rsidR="00661FF2" w:rsidRPr="000D2B87" w:rsidRDefault="00661FF2" w:rsidP="00E20EC7">
            <w:pPr>
              <w:pStyle w:val="6"/>
              <w:rPr>
                <w:rFonts w:ascii="Meiryo UI" w:eastAsia="Meiryo UI" w:hAnsi="Meiryo UI"/>
              </w:rPr>
            </w:pPr>
          </w:p>
        </w:tc>
      </w:tr>
      <w:tr w:rsidR="00D2560F" w:rsidRPr="000D2B87" w14:paraId="73A69DFE" w14:textId="77777777" w:rsidTr="00311725">
        <w:trPr>
          <w:trHeight w:val="4212"/>
        </w:trPr>
        <w:tc>
          <w:tcPr>
            <w:tcW w:w="2251" w:type="pct"/>
            <w:gridSpan w:val="3"/>
            <w:tcBorders>
              <w:left w:val="single" w:sz="4" w:space="0" w:color="D6D5D5" w:themeColor="background2"/>
              <w:bottom w:val="single" w:sz="4" w:space="0" w:color="D6D5D5" w:themeColor="background2"/>
              <w:right w:val="single" w:sz="4" w:space="0" w:color="D6D5D5" w:themeColor="background2"/>
            </w:tcBorders>
          </w:tcPr>
          <w:p w14:paraId="432FE071" w14:textId="1D0EA269" w:rsidR="00824272" w:rsidRPr="00824272" w:rsidRDefault="00824272" w:rsidP="00824272">
            <w:pPr>
              <w:pStyle w:val="3"/>
              <w:jc w:val="both"/>
              <w:rPr>
                <w:rFonts w:ascii="Meiryo UI" w:hAnsi="Meiryo UI"/>
              </w:rPr>
            </w:pPr>
          </w:p>
          <w:p w14:paraId="7F69444C" w14:textId="117EAB10" w:rsidR="000A38B0" w:rsidRPr="000A38B0" w:rsidRDefault="000A38B0" w:rsidP="00824272">
            <w:pPr>
              <w:pStyle w:val="ae"/>
              <w:spacing w:after="72"/>
              <w:jc w:val="left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 xml:space="preserve">　</w:t>
            </w:r>
            <w:r w:rsidR="00824272">
              <w:rPr>
                <w:rFonts w:ascii="Meiryo UI" w:hAnsi="Meiryo UI" w:hint="eastAsia"/>
              </w:rPr>
              <w:t xml:space="preserve">　　　　</w:t>
            </w:r>
            <w:r w:rsidR="00824272">
              <w:rPr>
                <w:noProof/>
              </w:rPr>
              <w:drawing>
                <wp:inline distT="0" distB="0" distL="0" distR="0" wp14:anchorId="79437935" wp14:editId="204738CB">
                  <wp:extent cx="1605730" cy="2143572"/>
                  <wp:effectExtent l="0" t="0" r="0" b="0"/>
                  <wp:docPr id="1579793310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504" cy="2183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24272">
              <w:rPr>
                <w:rFonts w:ascii="Meiryo UI" w:hAnsi="Meiryo UI" w:hint="eastAsia"/>
              </w:rPr>
              <w:t xml:space="preserve">　</w:t>
            </w:r>
            <w:r w:rsidR="00824272" w:rsidRPr="000A38B0">
              <w:rPr>
                <w:rFonts w:ascii="Meiryo UI" w:hAnsi="Meiryo UI"/>
                <w:noProof/>
              </w:rPr>
              <w:drawing>
                <wp:inline distT="0" distB="0" distL="0" distR="0" wp14:anchorId="4129CCAC" wp14:editId="7B9DC250">
                  <wp:extent cx="1619088" cy="2154817"/>
                  <wp:effectExtent l="0" t="0" r="635" b="0"/>
                  <wp:docPr id="1004555638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060" cy="216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B8215D" w14:textId="6616823C" w:rsidR="00661FF2" w:rsidRPr="000D2B87" w:rsidRDefault="00661FF2" w:rsidP="000A38B0">
            <w:pPr>
              <w:pStyle w:val="ae"/>
              <w:spacing w:after="72"/>
              <w:rPr>
                <w:rFonts w:ascii="Meiryo UI" w:hAnsi="Meiryo UI"/>
              </w:rPr>
            </w:pPr>
          </w:p>
        </w:tc>
        <w:tc>
          <w:tcPr>
            <w:tcW w:w="500" w:type="pct"/>
            <w:tcBorders>
              <w:left w:val="single" w:sz="4" w:space="0" w:color="D6D5D5" w:themeColor="background2"/>
              <w:bottom w:val="nil"/>
              <w:right w:val="single" w:sz="4" w:space="0" w:color="D6D5D5" w:themeColor="background2"/>
            </w:tcBorders>
          </w:tcPr>
          <w:p w14:paraId="1FE4BE3C" w14:textId="77777777" w:rsidR="00661FF2" w:rsidRPr="000D2B87" w:rsidRDefault="00661FF2" w:rsidP="00961F18">
            <w:pPr>
              <w:rPr>
                <w:rFonts w:ascii="Meiryo UI" w:hAnsi="Meiryo UI"/>
              </w:rPr>
            </w:pPr>
          </w:p>
        </w:tc>
        <w:tc>
          <w:tcPr>
            <w:tcW w:w="189" w:type="pct"/>
            <w:tcBorders>
              <w:left w:val="single" w:sz="4" w:space="0" w:color="D6D5D5" w:themeColor="background2"/>
              <w:bottom w:val="single" w:sz="4" w:space="0" w:color="D6D5D5" w:themeColor="background2"/>
            </w:tcBorders>
            <w:vAlign w:val="center"/>
          </w:tcPr>
          <w:p w14:paraId="2562C849" w14:textId="5077285A" w:rsidR="00661FF2" w:rsidRPr="000D2B87" w:rsidRDefault="00311725" w:rsidP="00E20EC7">
            <w:pPr>
              <w:pStyle w:val="1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 xml:space="preserve">　　　　　　　</w:t>
            </w:r>
          </w:p>
        </w:tc>
        <w:tc>
          <w:tcPr>
            <w:tcW w:w="1811" w:type="pct"/>
            <w:vMerge/>
            <w:tcBorders>
              <w:bottom w:val="single" w:sz="4" w:space="0" w:color="D6D5D5" w:themeColor="background2"/>
            </w:tcBorders>
            <w:vAlign w:val="center"/>
          </w:tcPr>
          <w:p w14:paraId="59AA4CBE" w14:textId="77777777" w:rsidR="00661FF2" w:rsidRPr="000D2B87" w:rsidRDefault="00661FF2" w:rsidP="00E20EC7">
            <w:pPr>
              <w:pStyle w:val="1"/>
              <w:rPr>
                <w:rFonts w:ascii="Meiryo UI" w:eastAsia="Meiryo UI" w:hAnsi="Meiryo UI"/>
              </w:rPr>
            </w:pPr>
          </w:p>
        </w:tc>
        <w:tc>
          <w:tcPr>
            <w:tcW w:w="249" w:type="pct"/>
            <w:tcBorders>
              <w:left w:val="nil"/>
              <w:bottom w:val="single" w:sz="4" w:space="0" w:color="D6D5D5" w:themeColor="background2"/>
              <w:right w:val="single" w:sz="4" w:space="0" w:color="D6D5D5" w:themeColor="background2"/>
            </w:tcBorders>
            <w:vAlign w:val="center"/>
          </w:tcPr>
          <w:p w14:paraId="754F0603" w14:textId="77777777" w:rsidR="00661FF2" w:rsidRPr="000D2B87" w:rsidRDefault="00661FF2" w:rsidP="00E20EC7">
            <w:pPr>
              <w:pStyle w:val="1"/>
              <w:rPr>
                <w:rFonts w:ascii="Meiryo UI" w:eastAsia="Meiryo UI" w:hAnsi="Meiryo UI"/>
              </w:rPr>
            </w:pPr>
          </w:p>
        </w:tc>
      </w:tr>
    </w:tbl>
    <w:p w14:paraId="5A0811AF" w14:textId="77777777" w:rsidR="00DD4C78" w:rsidRPr="000D2B87" w:rsidRDefault="00DD4C78" w:rsidP="00844CC9">
      <w:pPr>
        <w:pStyle w:val="a3"/>
        <w:rPr>
          <w:rFonts w:ascii="Meiryo UI" w:hAnsi="Meiryo UI"/>
        </w:rPr>
      </w:pPr>
    </w:p>
    <w:p w14:paraId="029B3C85" w14:textId="77777777" w:rsidR="00661FF2" w:rsidRPr="000D2B87" w:rsidRDefault="00661FF2" w:rsidP="00844CC9">
      <w:pPr>
        <w:pStyle w:val="a3"/>
        <w:rPr>
          <w:rFonts w:ascii="Meiryo UI" w:hAnsi="Meiryo UI"/>
        </w:rPr>
        <w:sectPr w:rsidR="00661FF2" w:rsidRPr="000D2B87" w:rsidSect="000D2B87">
          <w:pgSz w:w="16838" w:h="11906" w:orient="landscape" w:code="9"/>
          <w:pgMar w:top="340" w:right="720" w:bottom="340" w:left="720" w:header="289" w:footer="289" w:gutter="0"/>
          <w:cols w:space="708"/>
          <w:docGrid w:linePitch="360"/>
        </w:sectPr>
      </w:pPr>
    </w:p>
    <w:p w14:paraId="186D7AE8" w14:textId="0A2DEEDE" w:rsidR="00733336" w:rsidRPr="000D2B87" w:rsidRDefault="00733336" w:rsidP="00733336">
      <w:pPr>
        <w:pStyle w:val="a3"/>
        <w:rPr>
          <w:rFonts w:ascii="Meiryo UI" w:hAnsi="Meiryo UI"/>
        </w:rPr>
      </w:pPr>
    </w:p>
    <w:p w14:paraId="42F6DA29" w14:textId="77777777" w:rsidR="006D6B51" w:rsidRPr="000D2B87" w:rsidRDefault="006D6B51" w:rsidP="001647F1">
      <w:pPr>
        <w:pStyle w:val="a3"/>
        <w:rPr>
          <w:rFonts w:ascii="Meiryo UI" w:hAnsi="Meiryo UI"/>
        </w:rPr>
      </w:pPr>
    </w:p>
    <w:sectPr w:rsidR="006D6B51" w:rsidRPr="000D2B87" w:rsidSect="000D2B87">
      <w:pgSz w:w="16838" w:h="11906" w:orient="landscape" w:code="9"/>
      <w:pgMar w:top="340" w:right="720" w:bottom="340" w:left="720" w:header="289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E46C7" w14:textId="77777777" w:rsidR="005A4747" w:rsidRDefault="005A4747" w:rsidP="00F52749">
      <w:r>
        <w:separator/>
      </w:r>
    </w:p>
  </w:endnote>
  <w:endnote w:type="continuationSeparator" w:id="0">
    <w:p w14:paraId="6F8C4C8F" w14:textId="77777777" w:rsidR="005A4747" w:rsidRDefault="005A4747" w:rsidP="00F52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ill Sans">
    <w:altName w:val="Cambria"/>
    <w:panose1 w:val="00000000000000000000"/>
    <w:charset w:val="00"/>
    <w:family w:val="roman"/>
    <w:notTrueType/>
    <w:pitch w:val="default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Franklin Gothic Medium Cond"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Demi Cond"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A635D" w14:textId="77777777" w:rsidR="005A4747" w:rsidRDefault="005A4747" w:rsidP="00F52749">
      <w:r>
        <w:separator/>
      </w:r>
    </w:p>
  </w:footnote>
  <w:footnote w:type="continuationSeparator" w:id="0">
    <w:p w14:paraId="1C8E4547" w14:textId="77777777" w:rsidR="005A4747" w:rsidRDefault="005A4747" w:rsidP="00F527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C41"/>
    <w:rsid w:val="000420C1"/>
    <w:rsid w:val="00067CF9"/>
    <w:rsid w:val="0009555C"/>
    <w:rsid w:val="000A2248"/>
    <w:rsid w:val="000A38B0"/>
    <w:rsid w:val="000A71BB"/>
    <w:rsid w:val="000B72C3"/>
    <w:rsid w:val="000D2B87"/>
    <w:rsid w:val="000E39E9"/>
    <w:rsid w:val="000E640F"/>
    <w:rsid w:val="00121D4B"/>
    <w:rsid w:val="00141E5D"/>
    <w:rsid w:val="001647F1"/>
    <w:rsid w:val="001773C2"/>
    <w:rsid w:val="00187881"/>
    <w:rsid w:val="001B0C5E"/>
    <w:rsid w:val="001D3144"/>
    <w:rsid w:val="0023287E"/>
    <w:rsid w:val="00243ACD"/>
    <w:rsid w:val="00260858"/>
    <w:rsid w:val="002674E6"/>
    <w:rsid w:val="00286DE3"/>
    <w:rsid w:val="002A38C9"/>
    <w:rsid w:val="002D138B"/>
    <w:rsid w:val="002E18FB"/>
    <w:rsid w:val="00311725"/>
    <w:rsid w:val="00315E96"/>
    <w:rsid w:val="00317A3E"/>
    <w:rsid w:val="0032697C"/>
    <w:rsid w:val="003339FD"/>
    <w:rsid w:val="00344FD4"/>
    <w:rsid w:val="003451E0"/>
    <w:rsid w:val="0037791F"/>
    <w:rsid w:val="003942A5"/>
    <w:rsid w:val="003A251C"/>
    <w:rsid w:val="003B1C09"/>
    <w:rsid w:val="003B3432"/>
    <w:rsid w:val="003B680B"/>
    <w:rsid w:val="003C21C0"/>
    <w:rsid w:val="003D3075"/>
    <w:rsid w:val="003E4E39"/>
    <w:rsid w:val="00401089"/>
    <w:rsid w:val="00437631"/>
    <w:rsid w:val="0047666B"/>
    <w:rsid w:val="00491707"/>
    <w:rsid w:val="004B5206"/>
    <w:rsid w:val="00536C44"/>
    <w:rsid w:val="005756C3"/>
    <w:rsid w:val="00592E2B"/>
    <w:rsid w:val="005A4747"/>
    <w:rsid w:val="005A57D3"/>
    <w:rsid w:val="005B04B6"/>
    <w:rsid w:val="005D6D9B"/>
    <w:rsid w:val="00601DE4"/>
    <w:rsid w:val="00602295"/>
    <w:rsid w:val="0061353C"/>
    <w:rsid w:val="0063153A"/>
    <w:rsid w:val="006368F8"/>
    <w:rsid w:val="00647A87"/>
    <w:rsid w:val="00661FF2"/>
    <w:rsid w:val="00666F1C"/>
    <w:rsid w:val="006905C7"/>
    <w:rsid w:val="006B547F"/>
    <w:rsid w:val="006B71D7"/>
    <w:rsid w:val="006C60E6"/>
    <w:rsid w:val="006D32FD"/>
    <w:rsid w:val="006D39A4"/>
    <w:rsid w:val="006D5958"/>
    <w:rsid w:val="006D6B51"/>
    <w:rsid w:val="006F2770"/>
    <w:rsid w:val="006F421B"/>
    <w:rsid w:val="00701FF1"/>
    <w:rsid w:val="00722B6E"/>
    <w:rsid w:val="00730A75"/>
    <w:rsid w:val="00733336"/>
    <w:rsid w:val="007350A1"/>
    <w:rsid w:val="00752B41"/>
    <w:rsid w:val="007555E6"/>
    <w:rsid w:val="007B7ACE"/>
    <w:rsid w:val="007C3117"/>
    <w:rsid w:val="00814460"/>
    <w:rsid w:val="00824272"/>
    <w:rsid w:val="00844CC9"/>
    <w:rsid w:val="00877A2A"/>
    <w:rsid w:val="0090276B"/>
    <w:rsid w:val="00917807"/>
    <w:rsid w:val="00961F18"/>
    <w:rsid w:val="0097047F"/>
    <w:rsid w:val="00993B9E"/>
    <w:rsid w:val="009A1B17"/>
    <w:rsid w:val="009F2372"/>
    <w:rsid w:val="00A21D60"/>
    <w:rsid w:val="00A74DBE"/>
    <w:rsid w:val="00A87262"/>
    <w:rsid w:val="00A96156"/>
    <w:rsid w:val="00AC189C"/>
    <w:rsid w:val="00AD0B1C"/>
    <w:rsid w:val="00AE076E"/>
    <w:rsid w:val="00B01084"/>
    <w:rsid w:val="00B14295"/>
    <w:rsid w:val="00B32052"/>
    <w:rsid w:val="00B376B7"/>
    <w:rsid w:val="00B466F8"/>
    <w:rsid w:val="00BA40AD"/>
    <w:rsid w:val="00BB5707"/>
    <w:rsid w:val="00C17363"/>
    <w:rsid w:val="00C177A8"/>
    <w:rsid w:val="00C62333"/>
    <w:rsid w:val="00C63227"/>
    <w:rsid w:val="00C85AB4"/>
    <w:rsid w:val="00C91A02"/>
    <w:rsid w:val="00C934F8"/>
    <w:rsid w:val="00CB54AA"/>
    <w:rsid w:val="00CD5B17"/>
    <w:rsid w:val="00CF1890"/>
    <w:rsid w:val="00D03EC0"/>
    <w:rsid w:val="00D2560F"/>
    <w:rsid w:val="00D53BD6"/>
    <w:rsid w:val="00D74AAC"/>
    <w:rsid w:val="00D87ADF"/>
    <w:rsid w:val="00D95970"/>
    <w:rsid w:val="00DA6591"/>
    <w:rsid w:val="00DD4C78"/>
    <w:rsid w:val="00E018D6"/>
    <w:rsid w:val="00E1190C"/>
    <w:rsid w:val="00E20EC7"/>
    <w:rsid w:val="00E23585"/>
    <w:rsid w:val="00E45C5D"/>
    <w:rsid w:val="00EA3666"/>
    <w:rsid w:val="00ED5584"/>
    <w:rsid w:val="00EE5D31"/>
    <w:rsid w:val="00F218CA"/>
    <w:rsid w:val="00F27208"/>
    <w:rsid w:val="00F50A1A"/>
    <w:rsid w:val="00F52749"/>
    <w:rsid w:val="00F53ED0"/>
    <w:rsid w:val="00F75078"/>
    <w:rsid w:val="00FA027F"/>
    <w:rsid w:val="00FA3C41"/>
    <w:rsid w:val="00FF686C"/>
    <w:rsid w:val="08B6ABC5"/>
    <w:rsid w:val="3D91E65A"/>
    <w:rsid w:val="3EF1429F"/>
    <w:rsid w:val="3FA65B7A"/>
    <w:rsid w:val="429AA72C"/>
    <w:rsid w:val="4E69F048"/>
    <w:rsid w:val="78907B18"/>
    <w:rsid w:val="7FD5C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087598"/>
  <w15:chartTrackingRefBased/>
  <w15:docId w15:val="{9DE04C3F-24A6-4C33-B613-8B6B26BBE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9"/>
    <w:qFormat/>
    <w:rsid w:val="000D2B87"/>
    <w:pPr>
      <w:spacing w:line="216" w:lineRule="auto"/>
      <w:jc w:val="center"/>
    </w:pPr>
    <w:rPr>
      <w:rFonts w:eastAsia="Meiryo UI"/>
      <w:color w:val="818B8A" w:themeColor="text1"/>
    </w:rPr>
  </w:style>
  <w:style w:type="paragraph" w:styleId="1">
    <w:name w:val="heading 1"/>
    <w:basedOn w:val="a"/>
    <w:next w:val="a"/>
    <w:link w:val="10"/>
    <w:semiHidden/>
    <w:rsid w:val="0047666B"/>
    <w:pPr>
      <w:keepNext/>
      <w:keepLines/>
      <w:outlineLvl w:val="0"/>
    </w:pPr>
    <w:rPr>
      <w:rFonts w:asciiTheme="majorHAnsi" w:eastAsiaTheme="majorEastAsia" w:hAnsiTheme="majorHAnsi" w:cstheme="majorBidi"/>
      <w:sz w:val="72"/>
      <w:szCs w:val="32"/>
    </w:rPr>
  </w:style>
  <w:style w:type="paragraph" w:styleId="2">
    <w:name w:val="heading 2"/>
    <w:basedOn w:val="a"/>
    <w:next w:val="a"/>
    <w:link w:val="20"/>
    <w:uiPriority w:val="1"/>
    <w:semiHidden/>
    <w:qFormat/>
    <w:rsid w:val="0047666B"/>
    <w:pPr>
      <w:keepNext/>
      <w:keepLines/>
      <w:outlineLvl w:val="1"/>
    </w:pPr>
    <w:rPr>
      <w:rFonts w:asciiTheme="majorHAnsi" w:eastAsiaTheme="majorEastAsia" w:hAnsiTheme="majorHAnsi" w:cstheme="majorBidi"/>
      <w:sz w:val="60"/>
      <w:szCs w:val="26"/>
    </w:rPr>
  </w:style>
  <w:style w:type="paragraph" w:styleId="3">
    <w:name w:val="heading 3"/>
    <w:basedOn w:val="a"/>
    <w:next w:val="a"/>
    <w:link w:val="30"/>
    <w:uiPriority w:val="2"/>
    <w:semiHidden/>
    <w:rsid w:val="00DD4C78"/>
    <w:pPr>
      <w:keepNext/>
      <w:keepLines/>
      <w:outlineLvl w:val="2"/>
    </w:pPr>
    <w:rPr>
      <w:rFonts w:eastAsiaTheme="majorEastAsia" w:cs="Times New Roman (Headings CS)"/>
      <w:b/>
      <w:spacing w:val="30"/>
      <w:sz w:val="28"/>
    </w:rPr>
  </w:style>
  <w:style w:type="paragraph" w:styleId="4">
    <w:name w:val="heading 4"/>
    <w:basedOn w:val="a"/>
    <w:next w:val="a"/>
    <w:link w:val="40"/>
    <w:uiPriority w:val="3"/>
    <w:semiHidden/>
    <w:qFormat/>
    <w:rsid w:val="00DD4C78"/>
    <w:pPr>
      <w:keepNext/>
      <w:keepLines/>
      <w:outlineLvl w:val="3"/>
    </w:pPr>
    <w:rPr>
      <w:rFonts w:eastAsiaTheme="majorEastAsia" w:cstheme="majorBidi"/>
      <w:iCs/>
      <w:sz w:val="36"/>
    </w:rPr>
  </w:style>
  <w:style w:type="paragraph" w:styleId="5">
    <w:name w:val="heading 5"/>
    <w:basedOn w:val="a"/>
    <w:next w:val="a"/>
    <w:link w:val="50"/>
    <w:uiPriority w:val="4"/>
    <w:semiHidden/>
    <w:qFormat/>
    <w:rsid w:val="0047666B"/>
    <w:pPr>
      <w:keepNext/>
      <w:keepLines/>
      <w:outlineLvl w:val="4"/>
    </w:pPr>
    <w:rPr>
      <w:rFonts w:asciiTheme="majorHAnsi" w:eastAsiaTheme="majorEastAsia" w:hAnsiTheme="majorHAnsi" w:cstheme="majorBidi"/>
      <w:sz w:val="40"/>
    </w:rPr>
  </w:style>
  <w:style w:type="paragraph" w:styleId="6">
    <w:name w:val="heading 6"/>
    <w:basedOn w:val="a"/>
    <w:next w:val="a"/>
    <w:link w:val="60"/>
    <w:uiPriority w:val="5"/>
    <w:semiHidden/>
    <w:qFormat/>
    <w:rsid w:val="0047666B"/>
    <w:pPr>
      <w:keepNext/>
      <w:keepLines/>
      <w:outlineLvl w:val="5"/>
    </w:pPr>
    <w:rPr>
      <w:rFonts w:asciiTheme="majorHAnsi" w:eastAsiaTheme="majorEastAsia" w:hAnsiTheme="majorHAnsi" w:cstheme="majorBidi"/>
      <w:i/>
      <w:sz w:val="28"/>
    </w:rPr>
  </w:style>
  <w:style w:type="paragraph" w:styleId="7">
    <w:name w:val="heading 7"/>
    <w:basedOn w:val="a"/>
    <w:next w:val="a"/>
    <w:link w:val="70"/>
    <w:uiPriority w:val="6"/>
    <w:semiHidden/>
    <w:qFormat/>
    <w:rsid w:val="0047666B"/>
    <w:pPr>
      <w:keepNext/>
      <w:keepLines/>
      <w:outlineLvl w:val="6"/>
    </w:pPr>
    <w:rPr>
      <w:rFonts w:asciiTheme="majorHAnsi" w:eastAsiaTheme="majorEastAsia" w:hAnsiTheme="majorHAnsi" w:cstheme="majorBidi"/>
      <w:iCs/>
      <w:sz w:val="128"/>
    </w:rPr>
  </w:style>
  <w:style w:type="paragraph" w:styleId="8">
    <w:name w:val="heading 8"/>
    <w:basedOn w:val="a"/>
    <w:next w:val="a"/>
    <w:link w:val="80"/>
    <w:uiPriority w:val="7"/>
    <w:semiHidden/>
    <w:qFormat/>
    <w:rsid w:val="005A57D3"/>
    <w:pPr>
      <w:keepNext/>
      <w:keepLines/>
      <w:outlineLvl w:val="7"/>
    </w:pPr>
    <w:rPr>
      <w:rFonts w:eastAsiaTheme="majorEastAsia" w:cstheme="majorBidi"/>
      <w:sz w:val="60"/>
      <w:szCs w:val="21"/>
    </w:rPr>
  </w:style>
  <w:style w:type="paragraph" w:styleId="9">
    <w:name w:val="heading 9"/>
    <w:basedOn w:val="a"/>
    <w:next w:val="a"/>
    <w:link w:val="90"/>
    <w:uiPriority w:val="8"/>
    <w:semiHidden/>
    <w:qFormat/>
    <w:rsid w:val="0047666B"/>
    <w:pPr>
      <w:keepNext/>
      <w:keepLines/>
      <w:outlineLvl w:val="8"/>
    </w:pPr>
    <w:rPr>
      <w:rFonts w:asciiTheme="majorHAnsi" w:eastAsiaTheme="majorEastAsia" w:hAnsiTheme="majorHAnsi" w:cstheme="majorBidi"/>
      <w:iCs/>
      <w:sz w:val="36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グラフィック アンカー"/>
    <w:basedOn w:val="a"/>
    <w:uiPriority w:val="10"/>
    <w:semiHidden/>
    <w:qFormat/>
    <w:rsid w:val="00317A3E"/>
    <w:rPr>
      <w:sz w:val="10"/>
    </w:rPr>
  </w:style>
  <w:style w:type="table" w:styleId="a4">
    <w:name w:val="Table Grid"/>
    <w:basedOn w:val="a1"/>
    <w:uiPriority w:val="39"/>
    <w:rsid w:val="00317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semiHidden/>
    <w:rsid w:val="00A96156"/>
    <w:rPr>
      <w:rFonts w:asciiTheme="majorHAnsi" w:eastAsiaTheme="majorEastAsia" w:hAnsiTheme="majorHAnsi" w:cstheme="majorBidi"/>
      <w:color w:val="818B8A" w:themeColor="text1"/>
      <w:sz w:val="72"/>
      <w:szCs w:val="32"/>
    </w:rPr>
  </w:style>
  <w:style w:type="character" w:customStyle="1" w:styleId="20">
    <w:name w:val="見出し 2 (文字)"/>
    <w:basedOn w:val="a0"/>
    <w:link w:val="2"/>
    <w:uiPriority w:val="1"/>
    <w:semiHidden/>
    <w:rsid w:val="00A96156"/>
    <w:rPr>
      <w:rFonts w:asciiTheme="majorHAnsi" w:eastAsiaTheme="majorEastAsia" w:hAnsiTheme="majorHAnsi" w:cstheme="majorBidi"/>
      <w:color w:val="818B8A" w:themeColor="text1"/>
      <w:sz w:val="60"/>
      <w:szCs w:val="26"/>
    </w:rPr>
  </w:style>
  <w:style w:type="character" w:customStyle="1" w:styleId="30">
    <w:name w:val="見出し 3 (文字)"/>
    <w:basedOn w:val="a0"/>
    <w:link w:val="3"/>
    <w:uiPriority w:val="2"/>
    <w:semiHidden/>
    <w:rsid w:val="00A96156"/>
    <w:rPr>
      <w:rFonts w:eastAsiaTheme="majorEastAsia" w:cs="Times New Roman (Headings CS)"/>
      <w:b/>
      <w:color w:val="818B8A" w:themeColor="text1"/>
      <w:spacing w:val="30"/>
      <w:sz w:val="28"/>
    </w:rPr>
  </w:style>
  <w:style w:type="character" w:customStyle="1" w:styleId="40">
    <w:name w:val="見出し 4 (文字)"/>
    <w:basedOn w:val="a0"/>
    <w:link w:val="4"/>
    <w:uiPriority w:val="3"/>
    <w:semiHidden/>
    <w:rsid w:val="00A96156"/>
    <w:rPr>
      <w:rFonts w:eastAsiaTheme="majorEastAsia" w:cstheme="majorBidi"/>
      <w:iCs/>
      <w:color w:val="818B8A" w:themeColor="text1"/>
      <w:sz w:val="36"/>
    </w:rPr>
  </w:style>
  <w:style w:type="paragraph" w:styleId="a5">
    <w:name w:val="Balloon Text"/>
    <w:basedOn w:val="a"/>
    <w:link w:val="a6"/>
    <w:uiPriority w:val="99"/>
    <w:semiHidden/>
    <w:rsid w:val="00844CC9"/>
    <w:rPr>
      <w:rFonts w:ascii="Times New Roman" w:hAnsi="Times New Roman" w:cs="Times New Roman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0E39E9"/>
    <w:rPr>
      <w:rFonts w:ascii="Times New Roman" w:hAnsi="Times New Roman" w:cs="Times New Roman"/>
      <w:color w:val="0C4A80" w:themeColor="accent1"/>
      <w:sz w:val="18"/>
      <w:szCs w:val="18"/>
    </w:rPr>
  </w:style>
  <w:style w:type="character" w:customStyle="1" w:styleId="50">
    <w:name w:val="見出し 5 (文字)"/>
    <w:basedOn w:val="a0"/>
    <w:link w:val="5"/>
    <w:uiPriority w:val="4"/>
    <w:semiHidden/>
    <w:rsid w:val="00A96156"/>
    <w:rPr>
      <w:rFonts w:asciiTheme="majorHAnsi" w:eastAsiaTheme="majorEastAsia" w:hAnsiTheme="majorHAnsi" w:cstheme="majorBidi"/>
      <w:color w:val="818B8A" w:themeColor="text1"/>
      <w:sz w:val="40"/>
    </w:rPr>
  </w:style>
  <w:style w:type="character" w:customStyle="1" w:styleId="60">
    <w:name w:val="見出し 6 (文字)"/>
    <w:basedOn w:val="a0"/>
    <w:link w:val="6"/>
    <w:uiPriority w:val="5"/>
    <w:semiHidden/>
    <w:rsid w:val="00A96156"/>
    <w:rPr>
      <w:rFonts w:asciiTheme="majorHAnsi" w:eastAsiaTheme="majorEastAsia" w:hAnsiTheme="majorHAnsi" w:cstheme="majorBidi"/>
      <w:i/>
      <w:color w:val="818B8A" w:themeColor="text1"/>
      <w:sz w:val="28"/>
    </w:rPr>
  </w:style>
  <w:style w:type="character" w:customStyle="1" w:styleId="70">
    <w:name w:val="見出し 7 (文字)"/>
    <w:basedOn w:val="a0"/>
    <w:link w:val="7"/>
    <w:uiPriority w:val="6"/>
    <w:semiHidden/>
    <w:rsid w:val="00A96156"/>
    <w:rPr>
      <w:rFonts w:asciiTheme="majorHAnsi" w:eastAsiaTheme="majorEastAsia" w:hAnsiTheme="majorHAnsi" w:cstheme="majorBidi"/>
      <w:iCs/>
      <w:color w:val="818B8A" w:themeColor="text1"/>
      <w:sz w:val="128"/>
    </w:rPr>
  </w:style>
  <w:style w:type="character" w:customStyle="1" w:styleId="80">
    <w:name w:val="見出し 8 (文字)"/>
    <w:basedOn w:val="a0"/>
    <w:link w:val="8"/>
    <w:uiPriority w:val="7"/>
    <w:semiHidden/>
    <w:rsid w:val="00A96156"/>
    <w:rPr>
      <w:rFonts w:eastAsiaTheme="majorEastAsia" w:cstheme="majorBidi"/>
      <w:color w:val="818B8A" w:themeColor="text1"/>
      <w:sz w:val="60"/>
      <w:szCs w:val="21"/>
    </w:rPr>
  </w:style>
  <w:style w:type="character" w:customStyle="1" w:styleId="90">
    <w:name w:val="見出し 9 (文字)"/>
    <w:basedOn w:val="a0"/>
    <w:link w:val="9"/>
    <w:uiPriority w:val="8"/>
    <w:semiHidden/>
    <w:rsid w:val="00A96156"/>
    <w:rPr>
      <w:rFonts w:asciiTheme="majorHAnsi" w:eastAsiaTheme="majorEastAsia" w:hAnsiTheme="majorHAnsi" w:cstheme="majorBidi"/>
      <w:iCs/>
      <w:color w:val="818B8A" w:themeColor="text1"/>
      <w:sz w:val="360"/>
      <w:szCs w:val="21"/>
    </w:rPr>
  </w:style>
  <w:style w:type="character" w:styleId="a7">
    <w:name w:val="Placeholder Text"/>
    <w:basedOn w:val="a0"/>
    <w:uiPriority w:val="99"/>
    <w:semiHidden/>
    <w:rsid w:val="0047666B"/>
    <w:rPr>
      <w:color w:val="808080"/>
    </w:rPr>
  </w:style>
  <w:style w:type="paragraph" w:styleId="a8">
    <w:name w:val="header"/>
    <w:basedOn w:val="a"/>
    <w:link w:val="a9"/>
    <w:uiPriority w:val="99"/>
    <w:semiHidden/>
    <w:rsid w:val="00F52749"/>
    <w:pPr>
      <w:tabs>
        <w:tab w:val="center" w:pos="4677"/>
        <w:tab w:val="right" w:pos="9355"/>
      </w:tabs>
    </w:pPr>
  </w:style>
  <w:style w:type="character" w:customStyle="1" w:styleId="a9">
    <w:name w:val="ヘッダー (文字)"/>
    <w:basedOn w:val="a0"/>
    <w:link w:val="a8"/>
    <w:uiPriority w:val="99"/>
    <w:semiHidden/>
    <w:rsid w:val="00F52749"/>
    <w:rPr>
      <w:color w:val="0C4A80" w:themeColor="accent1"/>
    </w:rPr>
  </w:style>
  <w:style w:type="paragraph" w:styleId="aa">
    <w:name w:val="footer"/>
    <w:basedOn w:val="a"/>
    <w:link w:val="ab"/>
    <w:uiPriority w:val="99"/>
    <w:semiHidden/>
    <w:rsid w:val="00F52749"/>
    <w:pPr>
      <w:tabs>
        <w:tab w:val="center" w:pos="4677"/>
        <w:tab w:val="right" w:pos="9355"/>
      </w:tabs>
    </w:pPr>
  </w:style>
  <w:style w:type="character" w:customStyle="1" w:styleId="ab">
    <w:name w:val="フッター (文字)"/>
    <w:basedOn w:val="a0"/>
    <w:link w:val="aa"/>
    <w:uiPriority w:val="99"/>
    <w:semiHidden/>
    <w:rsid w:val="00F52749"/>
    <w:rPr>
      <w:color w:val="0C4A80" w:themeColor="accent1"/>
    </w:rPr>
  </w:style>
  <w:style w:type="paragraph" w:customStyle="1" w:styleId="100">
    <w:name w:val="見出し 10"/>
    <w:basedOn w:val="a"/>
    <w:uiPriority w:val="9"/>
    <w:semiHidden/>
    <w:qFormat/>
    <w:rsid w:val="000B72C3"/>
    <w:rPr>
      <w:b/>
    </w:rPr>
  </w:style>
  <w:style w:type="paragraph" w:customStyle="1" w:styleId="ac">
    <w:name w:val="名前"/>
    <w:basedOn w:val="a"/>
    <w:uiPriority w:val="9"/>
    <w:qFormat/>
    <w:rsid w:val="000D2B87"/>
    <w:rPr>
      <w:rFonts w:asciiTheme="majorHAnsi" w:hAnsiTheme="majorHAnsi"/>
      <w:b/>
      <w:caps/>
      <w:color w:val="17A1AB" w:themeColor="text2"/>
      <w:spacing w:val="50"/>
      <w:sz w:val="50"/>
      <w:szCs w:val="60"/>
    </w:rPr>
  </w:style>
  <w:style w:type="paragraph" w:customStyle="1" w:styleId="ad">
    <w:name w:val="灰色の大文字の見出し"/>
    <w:basedOn w:val="1"/>
    <w:uiPriority w:val="9"/>
    <w:qFormat/>
    <w:rsid w:val="000D2B87"/>
    <w:rPr>
      <w:rFonts w:ascii="Franklin Gothic Demi" w:eastAsia="Meiryo UI" w:hAnsi="Franklin Gothic Demi"/>
      <w:b/>
      <w:caps/>
      <w:sz w:val="70"/>
      <w:szCs w:val="70"/>
    </w:rPr>
  </w:style>
  <w:style w:type="paragraph" w:customStyle="1" w:styleId="ae">
    <w:name w:val="リスト"/>
    <w:basedOn w:val="a"/>
    <w:uiPriority w:val="9"/>
    <w:qFormat/>
    <w:rsid w:val="000D2B87"/>
    <w:pPr>
      <w:spacing w:afterLines="30" w:after="30" w:line="240" w:lineRule="auto"/>
    </w:pPr>
    <w:rPr>
      <w:rFonts w:ascii="Franklin Gothic Book" w:hAnsi="Franklin Gothic Book"/>
    </w:rPr>
  </w:style>
  <w:style w:type="paragraph" w:customStyle="1" w:styleId="af">
    <w:name w:val="大きい番号"/>
    <w:basedOn w:val="a"/>
    <w:uiPriority w:val="9"/>
    <w:qFormat/>
    <w:rsid w:val="000D2B87"/>
    <w:rPr>
      <w:rFonts w:asciiTheme="majorHAnsi" w:hAnsiTheme="majorHAnsi" w:cs="Arial"/>
      <w:b/>
      <w:bCs/>
      <w:color w:val="17A1AB" w:themeColor="text2"/>
      <w:sz w:val="280"/>
      <w:szCs w:val="280"/>
    </w:rPr>
  </w:style>
  <w:style w:type="paragraph" w:customStyle="1" w:styleId="af0">
    <w:name w:val="日時"/>
    <w:basedOn w:val="a3"/>
    <w:uiPriority w:val="9"/>
    <w:rsid w:val="000D2B87"/>
    <w:rPr>
      <w:rFonts w:cs="Arial"/>
      <w:b/>
      <w:bCs/>
      <w:caps/>
      <w:color w:val="17A1AB"/>
      <w:sz w:val="38"/>
      <w:szCs w:val="38"/>
    </w:rPr>
  </w:style>
  <w:style w:type="paragraph" w:customStyle="1" w:styleId="af1">
    <w:name w:val="青緑色の見出し"/>
    <w:basedOn w:val="ac"/>
    <w:uiPriority w:val="9"/>
    <w:qFormat/>
    <w:rsid w:val="000D2B87"/>
    <w:rPr>
      <w:spacing w:val="1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40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&#27700;&#24425;&#30011;&#35519;&#12398;&#32080;&#23130;&#24335;&#12503;&#12525;&#12464;&#12521;&#12512;.dotx" TargetMode="External"/></Relationships>
</file>

<file path=word/theme/theme1.xml><?xml version="1.0" encoding="utf-8"?>
<a:theme xmlns:a="http://schemas.openxmlformats.org/drawingml/2006/main" name="Watercolor Theme">
  <a:themeElements>
    <a:clrScheme name="Watercolor Wedding">
      <a:dk1>
        <a:srgbClr val="818B8A"/>
      </a:dk1>
      <a:lt1>
        <a:srgbClr val="FFFFFF"/>
      </a:lt1>
      <a:dk2>
        <a:srgbClr val="17A1AB"/>
      </a:dk2>
      <a:lt2>
        <a:srgbClr val="D6D5D5"/>
      </a:lt2>
      <a:accent1>
        <a:srgbClr val="0C4A80"/>
      </a:accent1>
      <a:accent2>
        <a:srgbClr val="0D6397"/>
      </a:accent2>
      <a:accent3>
        <a:srgbClr val="1E83A9"/>
      </a:accent3>
      <a:accent4>
        <a:srgbClr val="478FB1"/>
      </a:accent4>
      <a:accent5>
        <a:srgbClr val="8CB8D1"/>
      </a:accent5>
      <a:accent6>
        <a:srgbClr val="C9E6F1"/>
      </a:accent6>
      <a:hlink>
        <a:srgbClr val="0000FF"/>
      </a:hlink>
      <a:folHlink>
        <a:srgbClr val="FF00FF"/>
      </a:folHlink>
    </a:clrScheme>
    <a:fontScheme name="_Water color Wash 2">
      <a:majorFont>
        <a:latin typeface="Franklin Gothic Medium Cond"/>
        <a:ea typeface="ＭＳ ゴシック"/>
        <a:cs typeface="Gill Sans"/>
      </a:majorFont>
      <a:minorFont>
        <a:latin typeface="Franklin Gothic Book"/>
        <a:ea typeface="ＭＳ 明朝"/>
        <a:cs typeface="Gill Sans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Watercolor 1" id="{8A5BE941-2D50-7147-A6D2-425273CFF5A9}" vid="{4F5C25E9-A4BC-F745-AAFC-F933520838C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3E9199-CC39-4ECA-B146-C5F3DC878C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184B545-4E11-4F6F-A278-BF8D2C2F0E0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C37AB2E-DCDC-42CB-8BDC-8BB3214637F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B73854-8AE9-4FC9-8423-C0E302E172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水彩画調の結婚式プログラム.dotx</Template>
  <TotalTime>50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9</cp:revision>
  <dcterms:created xsi:type="dcterms:W3CDTF">2025-07-02T00:05:00Z</dcterms:created>
  <dcterms:modified xsi:type="dcterms:W3CDTF">2025-07-21T04:28:00Z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